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7C2E9C42" w14:textId="77777777" w:rsidTr="00E71C26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D7A6D" w14:textId="2263D460" w:rsidR="00866322" w:rsidRPr="0036668A" w:rsidRDefault="0036668A" w:rsidP="00E71C26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180092">
              <w:t>Leercoach</w:t>
            </w:r>
          </w:p>
        </w:tc>
      </w:tr>
      <w:tr w:rsidR="0036668A" w:rsidRPr="0036668A" w14:paraId="47193120" w14:textId="77777777" w:rsidTr="00E71C26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232D8923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Datum:</w:t>
            </w:r>
          </w:p>
          <w:p w14:paraId="24F2D29E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beoordelaar:</w:t>
            </w:r>
          </w:p>
          <w:p w14:paraId="1286B52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4DFF354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Naam kandidaat:</w:t>
            </w:r>
          </w:p>
          <w:p w14:paraId="2E86C1C5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</w:p>
          <w:p w14:paraId="02C47DC2" w14:textId="77777777" w:rsidR="0036668A" w:rsidRPr="00013CB4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Lidnummer kandidaat:</w:t>
            </w:r>
          </w:p>
        </w:tc>
      </w:tr>
      <w:tr w:rsidR="00CC3E62" w:rsidRPr="0036668A" w14:paraId="6C8D548A" w14:textId="77777777" w:rsidTr="00E71C26">
        <w:tc>
          <w:tcPr>
            <w:tcW w:w="4538" w:type="pct"/>
            <w:gridSpan w:val="2"/>
          </w:tcPr>
          <w:p w14:paraId="2C7E7491" w14:textId="77777777" w:rsidR="00CC3E62" w:rsidRPr="00013CB4" w:rsidRDefault="00CC3E62" w:rsidP="00E71C26">
            <w:pPr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0A4AA44A" w14:textId="77777777" w:rsidR="00CC3E62" w:rsidRPr="00013CB4" w:rsidRDefault="00CC3E62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66322" w:rsidRPr="00866322" w14:paraId="442D905C" w14:textId="77777777" w:rsidTr="00866322">
        <w:tc>
          <w:tcPr>
            <w:tcW w:w="4538" w:type="pct"/>
            <w:gridSpan w:val="2"/>
          </w:tcPr>
          <w:p w14:paraId="34195F82" w14:textId="77777777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4C71C8B4" w14:textId="77777777" w:rsidR="00866322" w:rsidRPr="00866322" w:rsidRDefault="00866322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66322" w:rsidRPr="00866322" w14:paraId="7017E4EC" w14:textId="77777777" w:rsidTr="00866322">
        <w:tc>
          <w:tcPr>
            <w:tcW w:w="4538" w:type="pct"/>
            <w:gridSpan w:val="2"/>
          </w:tcPr>
          <w:p w14:paraId="031A825E" w14:textId="646C899B" w:rsidR="00866322" w:rsidRPr="00866322" w:rsidRDefault="00866322" w:rsidP="00E71C26">
            <w:pPr>
              <w:rPr>
                <w:sz w:val="18"/>
                <w:szCs w:val="18"/>
              </w:rPr>
            </w:pPr>
            <w:r w:rsidRPr="00866322">
              <w:rPr>
                <w:sz w:val="18"/>
                <w:szCs w:val="18"/>
              </w:rPr>
              <w:t>Praktijkdagen zijn gevolgd</w:t>
            </w:r>
          </w:p>
        </w:tc>
        <w:sdt>
          <w:sdtPr>
            <w:rPr>
              <w:sz w:val="18"/>
              <w:szCs w:val="18"/>
            </w:rPr>
            <w:id w:val="187835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B0814EF" w14:textId="77777777" w:rsidR="00866322" w:rsidRPr="00866322" w:rsidRDefault="00866322" w:rsidP="00E71C26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866322" w14:paraId="6441C7A8" w14:textId="77777777" w:rsidTr="00E71C26">
        <w:tc>
          <w:tcPr>
            <w:tcW w:w="2094" w:type="pct"/>
          </w:tcPr>
          <w:p w14:paraId="5FB6293E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Kerntaak</w:t>
            </w:r>
          </w:p>
        </w:tc>
        <w:tc>
          <w:tcPr>
            <w:tcW w:w="2444" w:type="pct"/>
          </w:tcPr>
          <w:p w14:paraId="6A5924EF" w14:textId="77777777" w:rsidR="0036668A" w:rsidRPr="00866322" w:rsidRDefault="0036668A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Werkproces</w:t>
            </w:r>
            <w:r w:rsidR="00090D5C" w:rsidRPr="00866322">
              <w:rPr>
                <w:b/>
                <w:bCs/>
                <w:sz w:val="18"/>
                <w:szCs w:val="18"/>
              </w:rPr>
              <w:t>sen</w:t>
            </w:r>
          </w:p>
        </w:tc>
        <w:tc>
          <w:tcPr>
            <w:tcW w:w="462" w:type="pct"/>
            <w:vAlign w:val="center"/>
          </w:tcPr>
          <w:p w14:paraId="78EAD6DD" w14:textId="77777777" w:rsidR="0036668A" w:rsidRPr="00866322" w:rsidRDefault="002F64D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2E08E9" w:rsidRPr="00866322" w14:paraId="50920B5F" w14:textId="77777777" w:rsidTr="00023BE4">
        <w:tc>
          <w:tcPr>
            <w:tcW w:w="2094" w:type="pct"/>
            <w:vMerge w:val="restart"/>
          </w:tcPr>
          <w:p w14:paraId="4A955D1C" w14:textId="51B75A4B" w:rsidR="002E08E9" w:rsidRPr="00866322" w:rsidRDefault="002E08E9" w:rsidP="002E08E9">
            <w:pPr>
              <w:rPr>
                <w:sz w:val="18"/>
                <w:szCs w:val="18"/>
              </w:rPr>
            </w:pPr>
            <w:r w:rsidRPr="00767FD0">
              <w:rPr>
                <w:sz w:val="18"/>
                <w:szCs w:val="18"/>
              </w:rPr>
              <w:t xml:space="preserve">5.4 </w:t>
            </w:r>
            <w:r>
              <w:rPr>
                <w:sz w:val="18"/>
                <w:szCs w:val="18"/>
              </w:rPr>
              <w:t>Coachen van deelnemers</w:t>
            </w:r>
          </w:p>
        </w:tc>
        <w:tc>
          <w:tcPr>
            <w:tcW w:w="2444" w:type="pct"/>
          </w:tcPr>
          <w:p w14:paraId="5F21D648" w14:textId="60B4B6AC" w:rsidR="002E08E9" w:rsidRPr="002E08E9" w:rsidRDefault="002E08E9" w:rsidP="002E08E9">
            <w:pPr>
              <w:rPr>
                <w:sz w:val="18"/>
                <w:szCs w:val="18"/>
              </w:rPr>
            </w:pPr>
            <w:r w:rsidRPr="002E08E9">
              <w:rPr>
                <w:sz w:val="18"/>
                <w:szCs w:val="18"/>
              </w:rPr>
              <w:t xml:space="preserve">5.4.1 Begeleidt deelnemers 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0268390" w14:textId="77777777" w:rsidR="002E08E9" w:rsidRPr="00866322" w:rsidRDefault="002E08E9" w:rsidP="002E08E9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E08E9" w:rsidRPr="00866322" w14:paraId="2E23082A" w14:textId="77777777" w:rsidTr="00023BE4">
        <w:tc>
          <w:tcPr>
            <w:tcW w:w="2094" w:type="pct"/>
            <w:vMerge/>
          </w:tcPr>
          <w:p w14:paraId="0DCB101C" w14:textId="77777777" w:rsidR="002E08E9" w:rsidRPr="00866322" w:rsidRDefault="002E08E9" w:rsidP="002E08E9">
            <w:pPr>
              <w:rPr>
                <w:sz w:val="18"/>
                <w:szCs w:val="18"/>
              </w:rPr>
            </w:pPr>
          </w:p>
        </w:tc>
        <w:tc>
          <w:tcPr>
            <w:tcW w:w="2444" w:type="pct"/>
          </w:tcPr>
          <w:p w14:paraId="4235B86C" w14:textId="57C31512" w:rsidR="002E08E9" w:rsidRPr="002E08E9" w:rsidRDefault="002E08E9" w:rsidP="002E08E9">
            <w:pPr>
              <w:rPr>
                <w:sz w:val="18"/>
                <w:szCs w:val="18"/>
              </w:rPr>
            </w:pPr>
            <w:r w:rsidRPr="002E08E9">
              <w:rPr>
                <w:sz w:val="18"/>
                <w:szCs w:val="18"/>
              </w:rPr>
              <w:t xml:space="preserve">5.4.2 Vervult een spilfunctie in de opleiding 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1F0CE32" w14:textId="77777777" w:rsidR="002E08E9" w:rsidRPr="00866322" w:rsidRDefault="002E08E9" w:rsidP="002E08E9">
                <w:pPr>
                  <w:jc w:val="center"/>
                  <w:rPr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36B0B" w:rsidRPr="00866322" w14:paraId="40715193" w14:textId="77777777" w:rsidTr="00E71C26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00D0B146" w14:textId="77777777" w:rsidR="00866322" w:rsidRDefault="00866322" w:rsidP="00E71C26">
            <w:pPr>
              <w:rPr>
                <w:b/>
                <w:bCs/>
                <w:sz w:val="18"/>
                <w:szCs w:val="18"/>
              </w:rPr>
            </w:pPr>
          </w:p>
          <w:p w14:paraId="5058A06C" w14:textId="104D4EB2" w:rsidR="00036B0B" w:rsidRPr="00866322" w:rsidRDefault="00F927F1" w:rsidP="00E71C26">
            <w:pPr>
              <w:rPr>
                <w:rStyle w:val="normaltextrun"/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30F35A9" w14:textId="77777777" w:rsidR="00036B0B" w:rsidRPr="00866322" w:rsidRDefault="00036B0B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8A79D9" w14:textId="77777777" w:rsidR="00D12327" w:rsidRPr="00866322" w:rsidRDefault="00D12327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86632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36B0B" w:rsidRPr="00866322" w14:paraId="076C43CB" w14:textId="77777777" w:rsidTr="00E71C26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565342C7" w14:textId="77777777" w:rsidR="00036B0B" w:rsidRPr="00866322" w:rsidRDefault="00036B0B" w:rsidP="00E71C26">
            <w:pPr>
              <w:rPr>
                <w:b/>
                <w:bCs/>
                <w:sz w:val="18"/>
                <w:szCs w:val="18"/>
              </w:rPr>
            </w:pPr>
            <w:r w:rsidRPr="00866322">
              <w:rPr>
                <w:b/>
                <w:bCs/>
                <w:sz w:val="18"/>
                <w:szCs w:val="18"/>
              </w:rPr>
              <w:t>Handtekening beoordelaar</w:t>
            </w:r>
          </w:p>
          <w:p w14:paraId="5335A5FB" w14:textId="77777777" w:rsidR="0000222A" w:rsidRPr="00866322" w:rsidRDefault="0000222A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4C2D7848" w14:textId="77777777" w:rsidR="00036B0B" w:rsidRPr="00866322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F7169DB" w14:textId="77777777" w:rsidR="00DA2555" w:rsidRPr="00866322" w:rsidRDefault="00DA2555">
      <w:pPr>
        <w:rPr>
          <w:sz w:val="20"/>
          <w:szCs w:val="20"/>
        </w:rPr>
      </w:pPr>
    </w:p>
    <w:p w14:paraId="485734AB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548C6142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287BF25A" w14:textId="77777777" w:rsidR="00E93CE4" w:rsidRDefault="00E93CE4"/>
    <w:p w14:paraId="10D17FFE" w14:textId="77777777" w:rsidR="00866322" w:rsidRDefault="00866322"/>
    <w:p w14:paraId="29A33932" w14:textId="77777777" w:rsidR="00866322" w:rsidRDefault="00866322"/>
    <w:p w14:paraId="2B6DE2B3" w14:textId="77777777" w:rsidR="00866322" w:rsidRDefault="00866322"/>
    <w:p w14:paraId="2EE4B680" w14:textId="77777777" w:rsidR="00866322" w:rsidRDefault="00866322"/>
    <w:p w14:paraId="2AF4FF44" w14:textId="77777777" w:rsidR="00866322" w:rsidRDefault="00866322"/>
    <w:p w14:paraId="024DEC6A" w14:textId="77777777" w:rsidR="00866322" w:rsidRDefault="00866322"/>
    <w:p w14:paraId="1EF74CE2" w14:textId="77777777" w:rsidR="00866322" w:rsidRDefault="00866322"/>
    <w:p w14:paraId="4F5453A8" w14:textId="77777777" w:rsidR="00E7792E" w:rsidRDefault="00E7792E"/>
    <w:p w14:paraId="360D243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31330A54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0E2002C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26E54741" w14:textId="77777777" w:rsidR="00866322" w:rsidRDefault="00866322" w:rsidP="00866322">
      <w:pPr>
        <w:pStyle w:val="NKBVKop1"/>
        <w:framePr w:wrap="around" w:hAnchor="page" w:x="1972" w:y="1657"/>
      </w:pPr>
      <w:r w:rsidRPr="00866322">
        <w:t>Instructie invullen beoordelingsformulier</w:t>
      </w:r>
    </w:p>
    <w:p w14:paraId="7D1719A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7A3F1C1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62248546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2E19CB30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2E94B479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19DC5D1A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35EC6B70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49E27BFB" w14:textId="77777777" w:rsidR="00804079" w:rsidRDefault="00804079" w:rsidP="00804079">
      <w:pPr>
        <w:pStyle w:val="Lijstalinea"/>
        <w:spacing w:after="160" w:line="259" w:lineRule="auto"/>
      </w:pPr>
    </w:p>
    <w:p w14:paraId="10BB334A" w14:textId="77777777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78AB4EF5" w14:textId="77777777" w:rsidR="007610A2" w:rsidRDefault="007610A2">
      <w:pPr>
        <w:rPr>
          <w:sz w:val="20"/>
          <w:szCs w:val="20"/>
        </w:rPr>
      </w:pPr>
    </w:p>
    <w:p w14:paraId="5F010C3B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463F1DC2" w14:textId="4E347B47" w:rsidR="007610A2" w:rsidRPr="0036668A" w:rsidRDefault="00A211BF" w:rsidP="007610A2">
      <w:pPr>
        <w:pStyle w:val="NKBVKop1"/>
        <w:framePr w:wrap="around"/>
      </w:pPr>
      <w:r>
        <w:t xml:space="preserve">5.4 </w:t>
      </w:r>
      <w:r w:rsidR="00E7792E">
        <w:t>Geven van workshops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6D5B42" w:rsidRPr="0036668A" w14:paraId="0B50BFA2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66C76A95" w14:textId="77777777" w:rsidR="006D5B42" w:rsidRPr="0036668A" w:rsidRDefault="006D5B42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5.4.1 Begeleidt deelnemers</w:t>
            </w:r>
          </w:p>
        </w:tc>
      </w:tr>
      <w:tr w:rsidR="006D5B42" w:rsidRPr="0036668A" w14:paraId="7850945C" w14:textId="77777777" w:rsidTr="0068041F">
        <w:tc>
          <w:tcPr>
            <w:tcW w:w="2537" w:type="pct"/>
            <w:shd w:val="clear" w:color="auto" w:fill="E7E6E6" w:themeFill="background2"/>
          </w:tcPr>
          <w:p w14:paraId="33D453BD" w14:textId="77777777" w:rsidR="006D5B42" w:rsidRPr="0036668A" w:rsidRDefault="006D5B4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739D41BD" w14:textId="77777777" w:rsidR="006D5B42" w:rsidRPr="0036668A" w:rsidRDefault="006D5B4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2EFE5D2" w14:textId="77777777" w:rsidR="006D5B42" w:rsidRPr="0036668A" w:rsidRDefault="006D5B42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D5B42" w:rsidRPr="0036668A" w14:paraId="3185DC9A" w14:textId="77777777" w:rsidTr="0068041F">
        <w:tc>
          <w:tcPr>
            <w:tcW w:w="2537" w:type="pct"/>
          </w:tcPr>
          <w:p w14:paraId="46587CFD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Handelt op basis van visie op competentiegericht leren en opleiden.</w:t>
            </w:r>
          </w:p>
        </w:tc>
        <w:tc>
          <w:tcPr>
            <w:tcW w:w="204" w:type="pct"/>
          </w:tcPr>
          <w:p w14:paraId="4BBFE195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B3DEBA5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4667D6A1" w14:textId="77777777" w:rsidTr="0068041F">
        <w:tc>
          <w:tcPr>
            <w:tcW w:w="2537" w:type="pct"/>
          </w:tcPr>
          <w:p w14:paraId="776CDA9B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Informeert deelnemers over de inhoud en opzet van de opleiding.</w:t>
            </w:r>
          </w:p>
        </w:tc>
        <w:tc>
          <w:tcPr>
            <w:tcW w:w="204" w:type="pct"/>
          </w:tcPr>
          <w:p w14:paraId="260B6445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E127D91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54A5C2F4" w14:textId="77777777" w:rsidTr="0068041F">
        <w:tc>
          <w:tcPr>
            <w:tcW w:w="2537" w:type="pct"/>
          </w:tcPr>
          <w:p w14:paraId="18A1A5BF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Benadert deelnemers positief.</w:t>
            </w:r>
          </w:p>
        </w:tc>
        <w:tc>
          <w:tcPr>
            <w:tcW w:w="204" w:type="pct"/>
          </w:tcPr>
          <w:p w14:paraId="0C606044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859B5F1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2DEC731C" w14:textId="77777777" w:rsidTr="0068041F">
        <w:tc>
          <w:tcPr>
            <w:tcW w:w="2537" w:type="pct"/>
          </w:tcPr>
          <w:p w14:paraId="7634F3C3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Stemt de manier van omgang en communiceren af met het niveau van de deelnemers.</w:t>
            </w:r>
          </w:p>
        </w:tc>
        <w:tc>
          <w:tcPr>
            <w:tcW w:w="204" w:type="pct"/>
          </w:tcPr>
          <w:p w14:paraId="687879F9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0EC224A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372BD307" w14:textId="77777777" w:rsidTr="0068041F">
        <w:tc>
          <w:tcPr>
            <w:tcW w:w="2537" w:type="pct"/>
          </w:tcPr>
          <w:p w14:paraId="6308C752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Zet de deelnemer aan tot zelfreflectie.</w:t>
            </w:r>
          </w:p>
        </w:tc>
        <w:tc>
          <w:tcPr>
            <w:tcW w:w="204" w:type="pct"/>
          </w:tcPr>
          <w:p w14:paraId="62D37FEF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6DFEA49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71BA09A5" w14:textId="77777777" w:rsidTr="0068041F">
        <w:tc>
          <w:tcPr>
            <w:tcW w:w="2537" w:type="pct"/>
          </w:tcPr>
          <w:p w14:paraId="274B8B96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Begeleidt de deelnemer bij het formuleren van persoonlijke leerdoelen.</w:t>
            </w:r>
          </w:p>
        </w:tc>
        <w:tc>
          <w:tcPr>
            <w:tcW w:w="204" w:type="pct"/>
          </w:tcPr>
          <w:p w14:paraId="1836BD61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70BFB72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2B923855" w14:textId="77777777" w:rsidTr="0068041F">
        <w:tc>
          <w:tcPr>
            <w:tcW w:w="2537" w:type="pct"/>
          </w:tcPr>
          <w:p w14:paraId="0910F8DA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Analyseert samen met de deelnemer de praktijkleersituatie.</w:t>
            </w:r>
          </w:p>
        </w:tc>
        <w:tc>
          <w:tcPr>
            <w:tcW w:w="204" w:type="pct"/>
          </w:tcPr>
          <w:p w14:paraId="6B278B0D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70E52FA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3DC337CB" w14:textId="77777777" w:rsidTr="0068041F">
        <w:tc>
          <w:tcPr>
            <w:tcW w:w="2537" w:type="pct"/>
          </w:tcPr>
          <w:p w14:paraId="2387E3DB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Adviseert/overlegt met de deelnemer over het te volgen leertraject.</w:t>
            </w:r>
          </w:p>
        </w:tc>
        <w:tc>
          <w:tcPr>
            <w:tcW w:w="204" w:type="pct"/>
          </w:tcPr>
          <w:p w14:paraId="2F3D0D45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432D932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06E098A7" w14:textId="77777777" w:rsidTr="0068041F">
        <w:tc>
          <w:tcPr>
            <w:tcW w:w="2537" w:type="pct"/>
          </w:tcPr>
          <w:p w14:paraId="05403E6B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Begeleidt de deelnemer bij het opstellen van het persoonlijke leertraject (POP).</w:t>
            </w:r>
          </w:p>
        </w:tc>
        <w:tc>
          <w:tcPr>
            <w:tcW w:w="204" w:type="pct"/>
          </w:tcPr>
          <w:p w14:paraId="0CA72FEB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4E601D2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6C600CCF" w14:textId="77777777" w:rsidTr="0068041F">
        <w:tc>
          <w:tcPr>
            <w:tcW w:w="2537" w:type="pct"/>
          </w:tcPr>
          <w:p w14:paraId="714CFD75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Voert begeleidingsgesprekken met de deelnemer.</w:t>
            </w:r>
          </w:p>
        </w:tc>
        <w:tc>
          <w:tcPr>
            <w:tcW w:w="204" w:type="pct"/>
          </w:tcPr>
          <w:p w14:paraId="31A45396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827727E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606521C6" w14:textId="77777777" w:rsidTr="0068041F">
        <w:tc>
          <w:tcPr>
            <w:tcW w:w="2537" w:type="pct"/>
          </w:tcPr>
          <w:p w14:paraId="3BD85484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Volgt de ontwikkeling van de deelnemer(portfolio).</w:t>
            </w:r>
          </w:p>
        </w:tc>
        <w:tc>
          <w:tcPr>
            <w:tcW w:w="204" w:type="pct"/>
          </w:tcPr>
          <w:p w14:paraId="752F1468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A2ECC6C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550D33F9" w14:textId="77777777" w:rsidTr="0068041F">
        <w:tc>
          <w:tcPr>
            <w:tcW w:w="2537" w:type="pct"/>
          </w:tcPr>
          <w:p w14:paraId="22CDA144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Geeft de deelnemer feedback op de uitvoering van het leertraject.</w:t>
            </w:r>
          </w:p>
        </w:tc>
        <w:tc>
          <w:tcPr>
            <w:tcW w:w="204" w:type="pct"/>
          </w:tcPr>
          <w:p w14:paraId="45B07C9A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EA9040D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65957E24" w14:textId="77777777" w:rsidTr="0068041F">
        <w:tc>
          <w:tcPr>
            <w:tcW w:w="2537" w:type="pct"/>
          </w:tcPr>
          <w:p w14:paraId="768FBBB5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Evalueert regelmatig met de deelnemer het persoonlijke leerproces en -resultaat.</w:t>
            </w:r>
          </w:p>
        </w:tc>
        <w:tc>
          <w:tcPr>
            <w:tcW w:w="204" w:type="pct"/>
          </w:tcPr>
          <w:p w14:paraId="0321104F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67B5C6D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3BDD821C" w14:textId="77777777" w:rsidTr="0068041F">
        <w:tc>
          <w:tcPr>
            <w:tcW w:w="2537" w:type="pct"/>
          </w:tcPr>
          <w:p w14:paraId="331512EE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Begeleidt deelnemers bij het uitwisselen van ervaringen.</w:t>
            </w:r>
          </w:p>
        </w:tc>
        <w:tc>
          <w:tcPr>
            <w:tcW w:w="204" w:type="pct"/>
          </w:tcPr>
          <w:p w14:paraId="4A8404DC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5BB41F1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74216A4D" w14:textId="77777777" w:rsidTr="0068041F">
        <w:tc>
          <w:tcPr>
            <w:tcW w:w="2537" w:type="pct"/>
          </w:tcPr>
          <w:p w14:paraId="3BD5318E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Staat model voor correct gedrag op en rond de sport- en/of opleidingslocatie.</w:t>
            </w:r>
          </w:p>
        </w:tc>
        <w:tc>
          <w:tcPr>
            <w:tcW w:w="204" w:type="pct"/>
          </w:tcPr>
          <w:p w14:paraId="7CDAF610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71ED013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75652ABC" w14:textId="77777777" w:rsidTr="0068041F">
        <w:tc>
          <w:tcPr>
            <w:tcW w:w="2537" w:type="pct"/>
          </w:tcPr>
          <w:p w14:paraId="40F8007D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Gaat positief en respectvol om met alle betrokkenen.</w:t>
            </w:r>
          </w:p>
        </w:tc>
        <w:tc>
          <w:tcPr>
            <w:tcW w:w="204" w:type="pct"/>
          </w:tcPr>
          <w:p w14:paraId="05378046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D40AE22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4312703F" w14:textId="77777777" w:rsidTr="0068041F">
        <w:tc>
          <w:tcPr>
            <w:tcW w:w="2537" w:type="pct"/>
          </w:tcPr>
          <w:p w14:paraId="45256D13" w14:textId="77777777" w:rsidR="006D5B42" w:rsidRPr="004846D6" w:rsidRDefault="006D5B42" w:rsidP="0068041F">
            <w:pPr>
              <w:rPr>
                <w:sz w:val="20"/>
                <w:szCs w:val="20"/>
              </w:rPr>
            </w:pPr>
            <w:r w:rsidRPr="004846D6">
              <w:rPr>
                <w:color w:val="auto"/>
                <w:sz w:val="18"/>
                <w:szCs w:val="18"/>
              </w:rPr>
              <w:t>Komt afspraken na.</w:t>
            </w:r>
          </w:p>
        </w:tc>
        <w:tc>
          <w:tcPr>
            <w:tcW w:w="204" w:type="pct"/>
          </w:tcPr>
          <w:p w14:paraId="47D658A1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512F375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40F1E85E" w14:textId="77777777" w:rsidTr="0068041F">
        <w:tc>
          <w:tcPr>
            <w:tcW w:w="2537" w:type="pct"/>
          </w:tcPr>
          <w:p w14:paraId="35690930" w14:textId="77777777" w:rsidR="006D5B42" w:rsidRPr="004846D6" w:rsidRDefault="006D5B42" w:rsidP="0068041F">
            <w:pPr>
              <w:rPr>
                <w:color w:val="auto"/>
                <w:sz w:val="18"/>
                <w:szCs w:val="18"/>
              </w:rPr>
            </w:pPr>
            <w:r w:rsidRPr="004846D6">
              <w:rPr>
                <w:color w:val="auto"/>
                <w:sz w:val="18"/>
                <w:szCs w:val="18"/>
              </w:rPr>
              <w:t xml:space="preserve">Houdt zich aan de </w:t>
            </w:r>
            <w:r w:rsidRPr="0043775E">
              <w:rPr>
                <w:color w:val="auto"/>
                <w:sz w:val="18"/>
                <w:szCs w:val="18"/>
              </w:rPr>
              <w:t>Gedragscode voor trainer-coaches en begeleiders</w:t>
            </w:r>
          </w:p>
        </w:tc>
        <w:tc>
          <w:tcPr>
            <w:tcW w:w="204" w:type="pct"/>
          </w:tcPr>
          <w:p w14:paraId="19924A49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C388FD0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5EBD82D2" w14:textId="77777777" w:rsidTr="0068041F">
        <w:tc>
          <w:tcPr>
            <w:tcW w:w="2537" w:type="pct"/>
          </w:tcPr>
          <w:p w14:paraId="1B6C34C5" w14:textId="77777777" w:rsidR="006D5B42" w:rsidRPr="004846D6" w:rsidRDefault="006D5B42" w:rsidP="0068041F">
            <w:pPr>
              <w:rPr>
                <w:color w:val="auto"/>
                <w:sz w:val="18"/>
                <w:szCs w:val="18"/>
              </w:rPr>
            </w:pPr>
            <w:r w:rsidRPr="004846D6">
              <w:rPr>
                <w:color w:val="auto"/>
                <w:sz w:val="18"/>
                <w:szCs w:val="18"/>
              </w:rPr>
              <w:lastRenderedPageBreak/>
              <w:t>Gaat vertrouwelijk om met (persoonlijke) informatie.</w:t>
            </w:r>
          </w:p>
        </w:tc>
        <w:tc>
          <w:tcPr>
            <w:tcW w:w="204" w:type="pct"/>
          </w:tcPr>
          <w:p w14:paraId="21311C25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4118238" w14:textId="77777777" w:rsidR="006D5B42" w:rsidRPr="0036668A" w:rsidRDefault="006D5B42" w:rsidP="0068041F">
            <w:pPr>
              <w:rPr>
                <w:sz w:val="20"/>
                <w:szCs w:val="20"/>
              </w:rPr>
            </w:pPr>
          </w:p>
        </w:tc>
      </w:tr>
      <w:tr w:rsidR="006D5B42" w:rsidRPr="0036668A" w14:paraId="504DCDAD" w14:textId="77777777" w:rsidTr="0068041F">
        <w:tc>
          <w:tcPr>
            <w:tcW w:w="2537" w:type="pct"/>
            <w:shd w:val="clear" w:color="auto" w:fill="E7E6E6" w:themeFill="background2"/>
          </w:tcPr>
          <w:p w14:paraId="2750A275" w14:textId="77777777" w:rsidR="006D5B42" w:rsidRPr="0036668A" w:rsidRDefault="006D5B4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5B75391F" w14:textId="77777777" w:rsidR="006D5B42" w:rsidRDefault="006D5B42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coaching is afgestemd op de deelnemers</w:t>
            </w:r>
          </w:p>
          <w:p w14:paraId="3B1D3334" w14:textId="77777777" w:rsidR="006D5B42" w:rsidRDefault="006D5B42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 leertraject is op maat.</w:t>
            </w:r>
          </w:p>
          <w:p w14:paraId="6A421CAB" w14:textId="77777777" w:rsidR="006D5B42" w:rsidRPr="0036668A" w:rsidRDefault="006D5B42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cursist heeft zich veilig en met plezier kunnen ontwikkelen.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552B09B" w14:textId="77777777" w:rsidR="006D5B42" w:rsidRPr="0036668A" w:rsidRDefault="006D5B42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791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717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F551562" w14:textId="77777777" w:rsidR="00866322" w:rsidRDefault="00866322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541340" w:rsidRPr="0036668A" w14:paraId="3FA2AC02" w14:textId="77777777" w:rsidTr="0068041F">
        <w:tc>
          <w:tcPr>
            <w:tcW w:w="5000" w:type="pct"/>
            <w:gridSpan w:val="3"/>
            <w:shd w:val="clear" w:color="auto" w:fill="70AD47" w:themeFill="accent6"/>
          </w:tcPr>
          <w:p w14:paraId="03F741C4" w14:textId="77777777" w:rsidR="00541340" w:rsidRPr="0036668A" w:rsidRDefault="00541340" w:rsidP="0068041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F596910">
              <w:rPr>
                <w:b/>
                <w:bCs/>
                <w:sz w:val="20"/>
                <w:szCs w:val="20"/>
              </w:rPr>
              <w:t>Werkproces 5.4.2 Vervult een spilfunctie in de opleiding</w:t>
            </w:r>
          </w:p>
        </w:tc>
      </w:tr>
      <w:tr w:rsidR="00541340" w:rsidRPr="0036668A" w14:paraId="60CB84AC" w14:textId="77777777" w:rsidTr="0068041F">
        <w:tc>
          <w:tcPr>
            <w:tcW w:w="2537" w:type="pct"/>
            <w:shd w:val="clear" w:color="auto" w:fill="E7E6E6" w:themeFill="background2"/>
          </w:tcPr>
          <w:p w14:paraId="5EAD9E38" w14:textId="77777777" w:rsidR="00541340" w:rsidRPr="0036668A" w:rsidRDefault="00541340" w:rsidP="0068041F">
            <w:pPr>
              <w:rPr>
                <w:b/>
                <w:bCs/>
                <w:sz w:val="20"/>
                <w:szCs w:val="20"/>
              </w:rPr>
            </w:pPr>
            <w:r w:rsidRPr="2409B62F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59BADD9" w14:textId="77777777" w:rsidR="00541340" w:rsidRPr="0036668A" w:rsidRDefault="00541340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0694011" w14:textId="77777777" w:rsidR="00541340" w:rsidRPr="0036668A" w:rsidRDefault="00541340" w:rsidP="0068041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541340" w:rsidRPr="0036668A" w14:paraId="681B7FD7" w14:textId="77777777" w:rsidTr="0068041F">
        <w:tc>
          <w:tcPr>
            <w:tcW w:w="2537" w:type="pct"/>
          </w:tcPr>
          <w:p w14:paraId="7AAD92AC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Onderhoudt contact met de praktijkbegeleiders.</w:t>
            </w:r>
          </w:p>
        </w:tc>
        <w:tc>
          <w:tcPr>
            <w:tcW w:w="204" w:type="pct"/>
          </w:tcPr>
          <w:p w14:paraId="6FE0D70E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FA7169E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524B2502" w14:textId="77777777" w:rsidTr="0068041F">
        <w:tc>
          <w:tcPr>
            <w:tcW w:w="2537" w:type="pct"/>
          </w:tcPr>
          <w:p w14:paraId="02045026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Geeft algemene bevindingen door aan praktijkbegeleiders.</w:t>
            </w:r>
          </w:p>
        </w:tc>
        <w:tc>
          <w:tcPr>
            <w:tcW w:w="204" w:type="pct"/>
          </w:tcPr>
          <w:p w14:paraId="7A836AA3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E9EEF32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745C83FE" w14:textId="77777777" w:rsidTr="0068041F">
        <w:tc>
          <w:tcPr>
            <w:tcW w:w="2537" w:type="pct"/>
          </w:tcPr>
          <w:p w14:paraId="27D7A162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Geeft gefundeerde akkoordverklaring af voor deelname aan PVB.</w:t>
            </w:r>
          </w:p>
        </w:tc>
        <w:tc>
          <w:tcPr>
            <w:tcW w:w="204" w:type="pct"/>
          </w:tcPr>
          <w:p w14:paraId="1656F669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137CA67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6D77AC28" w14:textId="77777777" w:rsidTr="0068041F">
        <w:tc>
          <w:tcPr>
            <w:tcW w:w="2537" w:type="pct"/>
          </w:tcPr>
          <w:p w14:paraId="1C40986B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Onderhoudt contact met de NKBV.</w:t>
            </w:r>
          </w:p>
        </w:tc>
        <w:tc>
          <w:tcPr>
            <w:tcW w:w="204" w:type="pct"/>
          </w:tcPr>
          <w:p w14:paraId="7523FF22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0FFB963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5064AD14" w14:textId="77777777" w:rsidTr="0068041F">
        <w:tc>
          <w:tcPr>
            <w:tcW w:w="2537" w:type="pct"/>
          </w:tcPr>
          <w:p w14:paraId="23146648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Reflecteert op eigen handelen.</w:t>
            </w:r>
          </w:p>
        </w:tc>
        <w:tc>
          <w:tcPr>
            <w:tcW w:w="204" w:type="pct"/>
          </w:tcPr>
          <w:p w14:paraId="60A49ED0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66D766B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0542729C" w14:textId="77777777" w:rsidTr="0068041F">
        <w:tc>
          <w:tcPr>
            <w:tcW w:w="2537" w:type="pct"/>
          </w:tcPr>
          <w:p w14:paraId="4150B9AC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Vraagt feedback.</w:t>
            </w:r>
          </w:p>
        </w:tc>
        <w:tc>
          <w:tcPr>
            <w:tcW w:w="204" w:type="pct"/>
          </w:tcPr>
          <w:p w14:paraId="50EFDA6B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C9B1A08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1A3457DB" w14:textId="77777777" w:rsidTr="0068041F">
        <w:tc>
          <w:tcPr>
            <w:tcW w:w="2537" w:type="pct"/>
          </w:tcPr>
          <w:p w14:paraId="61338C02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Verwoordt eigen leerbehoeften.</w:t>
            </w:r>
          </w:p>
        </w:tc>
        <w:tc>
          <w:tcPr>
            <w:tcW w:w="204" w:type="pct"/>
          </w:tcPr>
          <w:p w14:paraId="118F118E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8A12C7C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1E6B374D" w14:textId="77777777" w:rsidTr="0068041F">
        <w:tc>
          <w:tcPr>
            <w:tcW w:w="2537" w:type="pct"/>
          </w:tcPr>
          <w:p w14:paraId="651B38FC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Legt leermomenten vast.</w:t>
            </w:r>
          </w:p>
        </w:tc>
        <w:tc>
          <w:tcPr>
            <w:tcW w:w="204" w:type="pct"/>
          </w:tcPr>
          <w:p w14:paraId="6065FFE0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4161688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1CF0848A" w14:textId="77777777" w:rsidTr="0068041F">
        <w:tc>
          <w:tcPr>
            <w:tcW w:w="2537" w:type="pct"/>
          </w:tcPr>
          <w:p w14:paraId="12353AED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Raadpleegt kennisbronnen/ deskundigen.</w:t>
            </w:r>
          </w:p>
        </w:tc>
        <w:tc>
          <w:tcPr>
            <w:tcW w:w="204" w:type="pct"/>
          </w:tcPr>
          <w:p w14:paraId="1F22412F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02B6C90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4B0E014F" w14:textId="77777777" w:rsidTr="0068041F">
        <w:tc>
          <w:tcPr>
            <w:tcW w:w="2537" w:type="pct"/>
          </w:tcPr>
          <w:p w14:paraId="52196CC3" w14:textId="77777777" w:rsidR="00541340" w:rsidRPr="00DB316F" w:rsidRDefault="00541340" w:rsidP="0068041F">
            <w:pPr>
              <w:rPr>
                <w:sz w:val="20"/>
                <w:szCs w:val="20"/>
              </w:rPr>
            </w:pPr>
            <w:r w:rsidRPr="00DB316F">
              <w:rPr>
                <w:color w:val="auto"/>
                <w:sz w:val="18"/>
                <w:szCs w:val="18"/>
              </w:rPr>
              <w:t>Verzamelt zelfstandig de meest recente theorieën op zijn kennisgebieden, zowel sporttechnisch als onderwijskundig.</w:t>
            </w:r>
          </w:p>
        </w:tc>
        <w:tc>
          <w:tcPr>
            <w:tcW w:w="204" w:type="pct"/>
          </w:tcPr>
          <w:p w14:paraId="346E59C5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876A7BF" w14:textId="77777777" w:rsidR="00541340" w:rsidRPr="0036668A" w:rsidRDefault="00541340" w:rsidP="0068041F">
            <w:pPr>
              <w:rPr>
                <w:sz w:val="20"/>
                <w:szCs w:val="20"/>
              </w:rPr>
            </w:pPr>
          </w:p>
        </w:tc>
      </w:tr>
      <w:tr w:rsidR="00541340" w:rsidRPr="0036668A" w14:paraId="1AEE0DF8" w14:textId="77777777" w:rsidTr="0068041F">
        <w:tc>
          <w:tcPr>
            <w:tcW w:w="2537" w:type="pct"/>
            <w:shd w:val="clear" w:color="auto" w:fill="E7E6E6" w:themeFill="background2"/>
          </w:tcPr>
          <w:p w14:paraId="73551301" w14:textId="77777777" w:rsidR="00541340" w:rsidRPr="0036668A" w:rsidRDefault="00541340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21C70F5E" w14:textId="77777777" w:rsidR="00541340" w:rsidRPr="0036668A" w:rsidRDefault="00541340" w:rsidP="0068041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samenhang in de opleiding is gecoördineerd.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CA54251" w14:textId="77777777" w:rsidR="00541340" w:rsidRPr="0036668A" w:rsidRDefault="00541340" w:rsidP="0068041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718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81390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D48F9C6" w14:textId="77777777" w:rsidR="006D5B42" w:rsidRDefault="006D5B42">
      <w:pPr>
        <w:rPr>
          <w:sz w:val="20"/>
          <w:szCs w:val="20"/>
        </w:rPr>
      </w:pPr>
    </w:p>
    <w:sectPr w:rsidR="006D5B42" w:rsidSect="0038490F">
      <w:footerReference w:type="defaul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5003C" w14:textId="77777777" w:rsidR="00305DB4" w:rsidRDefault="00305DB4" w:rsidP="00D40BCE">
      <w:pPr>
        <w:spacing w:line="240" w:lineRule="auto"/>
      </w:pPr>
      <w:r>
        <w:separator/>
      </w:r>
    </w:p>
  </w:endnote>
  <w:endnote w:type="continuationSeparator" w:id="0">
    <w:p w14:paraId="57DE3E02" w14:textId="77777777" w:rsidR="00305DB4" w:rsidRDefault="00305DB4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66E0CD59" w14:textId="77777777" w:rsidR="00906BFB" w:rsidRDefault="004437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72576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7216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32AA4B" w14:textId="0AF2ACEF" w:rsidR="00906BFB" w:rsidRDefault="002D2341">
    <w:pPr>
      <w:pStyle w:val="Voettekst"/>
    </w:pPr>
    <w:r>
      <w:t>Voorblad</w:t>
    </w:r>
    <w:r w:rsidR="006F582F" w:rsidRPr="006F582F">
      <w:t xml:space="preserve"> </w:t>
    </w:r>
    <w:r w:rsidR="006F582F">
      <w:t xml:space="preserve">PVB </w:t>
    </w:r>
    <w:r w:rsidR="002E08E9">
      <w:t>LC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14:paraId="5761C010" w14:textId="77777777" w:rsidR="00906BFB" w:rsidRPr="009D0680" w:rsidRDefault="006F2A38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C120A4A" w14:textId="44786548" w:rsidR="00906BFB" w:rsidRDefault="00B41C34" w:rsidP="006F2A38">
    <w:pPr>
      <w:pStyle w:val="Voettekst"/>
      <w:tabs>
        <w:tab w:val="clear" w:pos="4536"/>
        <w:tab w:val="clear" w:pos="9072"/>
        <w:tab w:val="left" w:pos="4950"/>
      </w:tabs>
    </w:pPr>
    <w:r>
      <w:t xml:space="preserve">5.4 </w:t>
    </w:r>
    <w:r w:rsidR="002E08E9">
      <w:t>Coachen van deelnemers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86FC" w14:textId="77777777" w:rsidR="00305DB4" w:rsidRDefault="00305DB4" w:rsidP="00D40BCE">
      <w:pPr>
        <w:spacing w:line="240" w:lineRule="auto"/>
      </w:pPr>
      <w:r>
        <w:separator/>
      </w:r>
    </w:p>
  </w:footnote>
  <w:footnote w:type="continuationSeparator" w:id="0">
    <w:p w14:paraId="78AAD5E9" w14:textId="77777777" w:rsidR="00305DB4" w:rsidRDefault="00305DB4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F5B5" w14:textId="77777777" w:rsidR="00327610" w:rsidRDefault="00DA6EB4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22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80092"/>
    <w:rsid w:val="001B68E4"/>
    <w:rsid w:val="001B7D5C"/>
    <w:rsid w:val="001D293C"/>
    <w:rsid w:val="001D2F2C"/>
    <w:rsid w:val="001D4CC0"/>
    <w:rsid w:val="001D63A3"/>
    <w:rsid w:val="00203621"/>
    <w:rsid w:val="00224516"/>
    <w:rsid w:val="002507D5"/>
    <w:rsid w:val="00260C24"/>
    <w:rsid w:val="00265720"/>
    <w:rsid w:val="002972CA"/>
    <w:rsid w:val="002B0889"/>
    <w:rsid w:val="002B61D7"/>
    <w:rsid w:val="002C28A3"/>
    <w:rsid w:val="002D2341"/>
    <w:rsid w:val="002D351A"/>
    <w:rsid w:val="002E08E9"/>
    <w:rsid w:val="002F5CF7"/>
    <w:rsid w:val="002F64DC"/>
    <w:rsid w:val="00305DB4"/>
    <w:rsid w:val="003063D9"/>
    <w:rsid w:val="00314B50"/>
    <w:rsid w:val="00327610"/>
    <w:rsid w:val="00333F04"/>
    <w:rsid w:val="00340696"/>
    <w:rsid w:val="0034284D"/>
    <w:rsid w:val="00343DD8"/>
    <w:rsid w:val="00344C12"/>
    <w:rsid w:val="003626E4"/>
    <w:rsid w:val="0036668A"/>
    <w:rsid w:val="00377570"/>
    <w:rsid w:val="003814C1"/>
    <w:rsid w:val="0038490F"/>
    <w:rsid w:val="003C369E"/>
    <w:rsid w:val="003D09D9"/>
    <w:rsid w:val="003D4036"/>
    <w:rsid w:val="004163C6"/>
    <w:rsid w:val="00423C1A"/>
    <w:rsid w:val="004437EE"/>
    <w:rsid w:val="004468E3"/>
    <w:rsid w:val="004B5D49"/>
    <w:rsid w:val="004C0C8D"/>
    <w:rsid w:val="004E0BF2"/>
    <w:rsid w:val="005020FC"/>
    <w:rsid w:val="00520159"/>
    <w:rsid w:val="0054008F"/>
    <w:rsid w:val="00541340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D5B42"/>
    <w:rsid w:val="006E49F2"/>
    <w:rsid w:val="006F2A38"/>
    <w:rsid w:val="006F582F"/>
    <w:rsid w:val="007063B9"/>
    <w:rsid w:val="00753687"/>
    <w:rsid w:val="007610A2"/>
    <w:rsid w:val="00767FD0"/>
    <w:rsid w:val="00785715"/>
    <w:rsid w:val="007961FE"/>
    <w:rsid w:val="007A05BA"/>
    <w:rsid w:val="007A31A1"/>
    <w:rsid w:val="007A52F9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6322"/>
    <w:rsid w:val="00867BCA"/>
    <w:rsid w:val="008772A9"/>
    <w:rsid w:val="00877670"/>
    <w:rsid w:val="008856ED"/>
    <w:rsid w:val="00895E10"/>
    <w:rsid w:val="00896AC3"/>
    <w:rsid w:val="008A0455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11BF"/>
    <w:rsid w:val="00A24FF6"/>
    <w:rsid w:val="00A47CC0"/>
    <w:rsid w:val="00A64480"/>
    <w:rsid w:val="00A72543"/>
    <w:rsid w:val="00A73CC6"/>
    <w:rsid w:val="00A94660"/>
    <w:rsid w:val="00A96D89"/>
    <w:rsid w:val="00AD3035"/>
    <w:rsid w:val="00AF4C86"/>
    <w:rsid w:val="00AF71F4"/>
    <w:rsid w:val="00B00C81"/>
    <w:rsid w:val="00B04617"/>
    <w:rsid w:val="00B0582B"/>
    <w:rsid w:val="00B41C34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7792E"/>
    <w:rsid w:val="00E90F7E"/>
    <w:rsid w:val="00E927E1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3C68536C"/>
    <w:rsid w:val="3CD68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AD70"/>
  <w15:chartTrackingRefBased/>
  <w15:docId w15:val="{E8F9474F-1C5F-4A7F-B61C-FFD8D8B3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8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nl-NL"/>
      <w14:ligatures w14:val="none"/>
    </w:rPr>
  </w:style>
  <w:style w:type="character" w:customStyle="1" w:styleId="a">
    <w:name w:val="Другое_"/>
    <w:basedOn w:val="Standaardalinea-lettertype"/>
    <w:link w:val="a0"/>
    <w:rsid w:val="003D4036"/>
    <w:rPr>
      <w:b/>
      <w:bCs/>
      <w:color w:val="231F20"/>
      <w:sz w:val="16"/>
      <w:szCs w:val="16"/>
    </w:rPr>
  </w:style>
  <w:style w:type="paragraph" w:customStyle="1" w:styleId="a0">
    <w:name w:val="Другое"/>
    <w:basedOn w:val="Standaard"/>
    <w:link w:val="a"/>
    <w:rsid w:val="003D4036"/>
    <w:pPr>
      <w:widowControl w:val="0"/>
      <w:spacing w:line="324" w:lineRule="auto"/>
    </w:pPr>
    <w:rPr>
      <w:rFonts w:asciiTheme="minorHAnsi" w:hAnsiTheme="minorHAnsi" w:cstheme="minorBidi"/>
      <w:b/>
      <w:bCs/>
      <w:color w:val="231F20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1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1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1C34"/>
    <w:rPr>
      <w:rFonts w:ascii="DINPro-Regular" w:hAnsi="DINPro-Regular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2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</Template>
  <TotalTime>2</TotalTime>
  <Pages>4</Pages>
  <Words>563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7</cp:revision>
  <dcterms:created xsi:type="dcterms:W3CDTF">2026-07-17T19:52:00Z</dcterms:created>
  <dcterms:modified xsi:type="dcterms:W3CDTF">2026-07-17T19:54:00Z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